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2026-37-Ö-VOB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Feuerwehr Kritzmow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05 - Fliesen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